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6A5" w:rsidRDefault="001D3288" w:rsidP="001D3288">
      <w:pPr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t>Diabetes and its control</w:t>
      </w:r>
    </w:p>
    <w:p w:rsidR="001D3288" w:rsidRDefault="001D3288" w:rsidP="001D3288">
      <w:pPr>
        <w:rPr>
          <w:sz w:val="24"/>
        </w:rPr>
      </w:pPr>
      <w:r>
        <w:rPr>
          <w:sz w:val="24"/>
        </w:rPr>
        <w:t>What is diabetes?</w:t>
      </w:r>
    </w:p>
    <w:p w:rsidR="001D3288" w:rsidRDefault="001D3288" w:rsidP="001D3288">
      <w:pPr>
        <w:rPr>
          <w:sz w:val="24"/>
        </w:rPr>
      </w:pPr>
    </w:p>
    <w:p w:rsidR="001D3288" w:rsidRDefault="001D3288" w:rsidP="001D3288">
      <w:pPr>
        <w:rPr>
          <w:sz w:val="24"/>
        </w:rPr>
      </w:pPr>
    </w:p>
    <w:p w:rsidR="001D3288" w:rsidRDefault="001D3288" w:rsidP="001D3288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9"/>
        <w:gridCol w:w="2792"/>
        <w:gridCol w:w="6321"/>
      </w:tblGrid>
      <w:tr w:rsidR="001D3288" w:rsidTr="00172713">
        <w:tc>
          <w:tcPr>
            <w:tcW w:w="1569" w:type="dxa"/>
          </w:tcPr>
          <w:p w:rsidR="001D3288" w:rsidRDefault="001D3288" w:rsidP="001D3288">
            <w:pPr>
              <w:rPr>
                <w:sz w:val="24"/>
              </w:rPr>
            </w:pPr>
            <w:r>
              <w:rPr>
                <w:sz w:val="24"/>
              </w:rPr>
              <w:t>Type (Include description of how it is caused)</w:t>
            </w:r>
          </w:p>
        </w:tc>
        <w:tc>
          <w:tcPr>
            <w:tcW w:w="2792" w:type="dxa"/>
          </w:tcPr>
          <w:p w:rsidR="001D3288" w:rsidRDefault="001D3288" w:rsidP="001D3288">
            <w:pPr>
              <w:rPr>
                <w:sz w:val="24"/>
              </w:rPr>
            </w:pPr>
            <w:r>
              <w:rPr>
                <w:sz w:val="24"/>
              </w:rPr>
              <w:t>Symptoms</w:t>
            </w:r>
          </w:p>
        </w:tc>
        <w:tc>
          <w:tcPr>
            <w:tcW w:w="6321" w:type="dxa"/>
          </w:tcPr>
          <w:p w:rsidR="001D3288" w:rsidRDefault="001D3288" w:rsidP="001D3288">
            <w:pPr>
              <w:rPr>
                <w:sz w:val="24"/>
              </w:rPr>
            </w:pPr>
            <w:r>
              <w:rPr>
                <w:sz w:val="24"/>
              </w:rPr>
              <w:t>How it is controlled</w:t>
            </w:r>
          </w:p>
        </w:tc>
      </w:tr>
      <w:tr w:rsidR="001D3288" w:rsidTr="00172713">
        <w:tc>
          <w:tcPr>
            <w:tcW w:w="1569" w:type="dxa"/>
          </w:tcPr>
          <w:p w:rsidR="001D3288" w:rsidRPr="001D3288" w:rsidRDefault="001D3288" w:rsidP="001D3288">
            <w:pPr>
              <w:rPr>
                <w:b/>
                <w:sz w:val="24"/>
              </w:rPr>
            </w:pPr>
            <w:r w:rsidRPr="001D3288">
              <w:rPr>
                <w:b/>
                <w:sz w:val="24"/>
              </w:rPr>
              <w:t>Type I (insulin dependent)</w:t>
            </w:r>
          </w:p>
        </w:tc>
        <w:tc>
          <w:tcPr>
            <w:tcW w:w="2792" w:type="dxa"/>
          </w:tcPr>
          <w:p w:rsidR="001D3288" w:rsidRDefault="001D3288" w:rsidP="001D3288">
            <w:pPr>
              <w:rPr>
                <w:sz w:val="24"/>
              </w:rPr>
            </w:pPr>
          </w:p>
          <w:p w:rsidR="001D3288" w:rsidRDefault="001D3288" w:rsidP="001D3288">
            <w:pPr>
              <w:rPr>
                <w:sz w:val="24"/>
              </w:rPr>
            </w:pPr>
          </w:p>
          <w:p w:rsidR="001D3288" w:rsidRDefault="001D3288" w:rsidP="001D3288">
            <w:pPr>
              <w:rPr>
                <w:sz w:val="24"/>
              </w:rPr>
            </w:pPr>
          </w:p>
          <w:p w:rsidR="001D3288" w:rsidRDefault="001D3288" w:rsidP="001D3288">
            <w:pPr>
              <w:rPr>
                <w:sz w:val="24"/>
              </w:rPr>
            </w:pPr>
          </w:p>
          <w:p w:rsidR="001D3288" w:rsidRDefault="001D3288" w:rsidP="001D3288">
            <w:pPr>
              <w:rPr>
                <w:sz w:val="24"/>
              </w:rPr>
            </w:pPr>
          </w:p>
          <w:p w:rsidR="001D3288" w:rsidRDefault="001D3288" w:rsidP="001D3288">
            <w:pPr>
              <w:rPr>
                <w:sz w:val="24"/>
              </w:rPr>
            </w:pPr>
          </w:p>
          <w:p w:rsidR="001D3288" w:rsidRDefault="001D3288" w:rsidP="001D3288">
            <w:pPr>
              <w:rPr>
                <w:sz w:val="24"/>
              </w:rPr>
            </w:pPr>
          </w:p>
          <w:p w:rsidR="001D3288" w:rsidRDefault="001D3288" w:rsidP="001D3288">
            <w:pPr>
              <w:rPr>
                <w:sz w:val="24"/>
              </w:rPr>
            </w:pPr>
          </w:p>
          <w:p w:rsidR="001D3288" w:rsidRDefault="001D3288" w:rsidP="001D3288">
            <w:pPr>
              <w:rPr>
                <w:sz w:val="24"/>
              </w:rPr>
            </w:pPr>
          </w:p>
          <w:p w:rsidR="001D3288" w:rsidRDefault="001D3288" w:rsidP="001D3288">
            <w:pPr>
              <w:rPr>
                <w:sz w:val="24"/>
              </w:rPr>
            </w:pPr>
          </w:p>
          <w:p w:rsidR="001D3288" w:rsidRDefault="001D3288" w:rsidP="001D3288">
            <w:pPr>
              <w:rPr>
                <w:sz w:val="24"/>
              </w:rPr>
            </w:pPr>
          </w:p>
          <w:p w:rsidR="001D3288" w:rsidRDefault="001D3288" w:rsidP="001D3288">
            <w:pPr>
              <w:rPr>
                <w:sz w:val="24"/>
              </w:rPr>
            </w:pPr>
          </w:p>
          <w:p w:rsidR="005974C0" w:rsidRDefault="005974C0" w:rsidP="001D3288">
            <w:pPr>
              <w:rPr>
                <w:sz w:val="24"/>
              </w:rPr>
            </w:pPr>
          </w:p>
          <w:p w:rsidR="005974C0" w:rsidRDefault="005974C0" w:rsidP="001D3288">
            <w:pPr>
              <w:rPr>
                <w:sz w:val="24"/>
              </w:rPr>
            </w:pPr>
          </w:p>
          <w:p w:rsidR="001D3288" w:rsidRDefault="001D3288" w:rsidP="001D3288">
            <w:pPr>
              <w:rPr>
                <w:sz w:val="24"/>
              </w:rPr>
            </w:pPr>
          </w:p>
          <w:p w:rsidR="001D3288" w:rsidRDefault="001D3288" w:rsidP="001D3288">
            <w:pPr>
              <w:rPr>
                <w:sz w:val="24"/>
              </w:rPr>
            </w:pPr>
          </w:p>
          <w:p w:rsidR="001D3288" w:rsidRDefault="001D3288" w:rsidP="001D3288">
            <w:pPr>
              <w:rPr>
                <w:sz w:val="24"/>
              </w:rPr>
            </w:pPr>
          </w:p>
          <w:p w:rsidR="001D3288" w:rsidRDefault="001D3288" w:rsidP="001D3288">
            <w:pPr>
              <w:rPr>
                <w:sz w:val="24"/>
              </w:rPr>
            </w:pPr>
          </w:p>
        </w:tc>
        <w:tc>
          <w:tcPr>
            <w:tcW w:w="6321" w:type="dxa"/>
          </w:tcPr>
          <w:p w:rsidR="001D3288" w:rsidRDefault="001D3288" w:rsidP="001D3288">
            <w:pPr>
              <w:rPr>
                <w:sz w:val="24"/>
              </w:rPr>
            </w:pPr>
          </w:p>
        </w:tc>
      </w:tr>
      <w:tr w:rsidR="001D3288" w:rsidTr="00172713">
        <w:tc>
          <w:tcPr>
            <w:tcW w:w="1569" w:type="dxa"/>
          </w:tcPr>
          <w:p w:rsidR="001D3288" w:rsidRPr="001D3288" w:rsidRDefault="001D3288" w:rsidP="001D3288">
            <w:pPr>
              <w:rPr>
                <w:b/>
                <w:sz w:val="24"/>
              </w:rPr>
            </w:pPr>
            <w:r w:rsidRPr="001D3288">
              <w:rPr>
                <w:b/>
                <w:sz w:val="24"/>
              </w:rPr>
              <w:t xml:space="preserve">Type II (insulin </w:t>
            </w:r>
            <w:r w:rsidRPr="001D3288">
              <w:rPr>
                <w:b/>
                <w:sz w:val="24"/>
                <w:u w:val="single"/>
              </w:rPr>
              <w:t>in</w:t>
            </w:r>
            <w:r w:rsidRPr="001D3288">
              <w:rPr>
                <w:b/>
                <w:sz w:val="24"/>
              </w:rPr>
              <w:t>dependent)</w:t>
            </w:r>
          </w:p>
        </w:tc>
        <w:tc>
          <w:tcPr>
            <w:tcW w:w="2792" w:type="dxa"/>
          </w:tcPr>
          <w:p w:rsidR="001D3288" w:rsidRDefault="001D3288" w:rsidP="001D3288">
            <w:pPr>
              <w:rPr>
                <w:sz w:val="24"/>
              </w:rPr>
            </w:pPr>
          </w:p>
          <w:p w:rsidR="001D3288" w:rsidRDefault="001D3288" w:rsidP="001D3288">
            <w:pPr>
              <w:rPr>
                <w:sz w:val="24"/>
              </w:rPr>
            </w:pPr>
          </w:p>
          <w:p w:rsidR="001D3288" w:rsidRDefault="001D3288" w:rsidP="001D3288">
            <w:pPr>
              <w:rPr>
                <w:sz w:val="24"/>
              </w:rPr>
            </w:pPr>
          </w:p>
          <w:p w:rsidR="001D3288" w:rsidRDefault="001D3288" w:rsidP="001D3288">
            <w:pPr>
              <w:rPr>
                <w:sz w:val="24"/>
              </w:rPr>
            </w:pPr>
          </w:p>
          <w:p w:rsidR="001D3288" w:rsidRDefault="001D3288" w:rsidP="001D3288">
            <w:pPr>
              <w:rPr>
                <w:sz w:val="24"/>
              </w:rPr>
            </w:pPr>
          </w:p>
          <w:p w:rsidR="001D3288" w:rsidRDefault="001D3288" w:rsidP="001D3288">
            <w:pPr>
              <w:rPr>
                <w:sz w:val="24"/>
              </w:rPr>
            </w:pPr>
          </w:p>
          <w:p w:rsidR="001D3288" w:rsidRDefault="001D3288" w:rsidP="001D3288">
            <w:pPr>
              <w:rPr>
                <w:sz w:val="24"/>
              </w:rPr>
            </w:pPr>
          </w:p>
          <w:p w:rsidR="001D3288" w:rsidRDefault="001D3288" w:rsidP="001D3288">
            <w:pPr>
              <w:rPr>
                <w:sz w:val="24"/>
              </w:rPr>
            </w:pPr>
          </w:p>
          <w:p w:rsidR="001D3288" w:rsidRDefault="001D3288" w:rsidP="001D3288">
            <w:pPr>
              <w:rPr>
                <w:sz w:val="24"/>
              </w:rPr>
            </w:pPr>
          </w:p>
          <w:p w:rsidR="001D3288" w:rsidRDefault="001D3288" w:rsidP="001D3288">
            <w:pPr>
              <w:rPr>
                <w:sz w:val="24"/>
              </w:rPr>
            </w:pPr>
          </w:p>
          <w:p w:rsidR="001D3288" w:rsidRDefault="001D3288" w:rsidP="001D3288">
            <w:pPr>
              <w:rPr>
                <w:sz w:val="24"/>
              </w:rPr>
            </w:pPr>
          </w:p>
          <w:p w:rsidR="001D3288" w:rsidRDefault="001D3288" w:rsidP="001D3288">
            <w:pPr>
              <w:rPr>
                <w:sz w:val="24"/>
              </w:rPr>
            </w:pPr>
          </w:p>
          <w:p w:rsidR="001D3288" w:rsidRDefault="001D3288" w:rsidP="001D3288">
            <w:pPr>
              <w:rPr>
                <w:sz w:val="24"/>
              </w:rPr>
            </w:pPr>
          </w:p>
          <w:p w:rsidR="001D3288" w:rsidRDefault="001D3288" w:rsidP="001D3288">
            <w:pPr>
              <w:rPr>
                <w:sz w:val="24"/>
              </w:rPr>
            </w:pPr>
          </w:p>
          <w:p w:rsidR="001D3288" w:rsidRDefault="001D3288" w:rsidP="001D3288">
            <w:pPr>
              <w:rPr>
                <w:sz w:val="24"/>
              </w:rPr>
            </w:pPr>
          </w:p>
          <w:p w:rsidR="001D3288" w:rsidRDefault="001D3288" w:rsidP="001D3288">
            <w:pPr>
              <w:rPr>
                <w:sz w:val="24"/>
              </w:rPr>
            </w:pPr>
          </w:p>
          <w:p w:rsidR="001D3288" w:rsidRDefault="001D3288" w:rsidP="001D3288">
            <w:pPr>
              <w:rPr>
                <w:sz w:val="24"/>
              </w:rPr>
            </w:pPr>
          </w:p>
          <w:p w:rsidR="005974C0" w:rsidRDefault="005974C0" w:rsidP="001D3288">
            <w:pPr>
              <w:rPr>
                <w:sz w:val="24"/>
              </w:rPr>
            </w:pPr>
          </w:p>
          <w:p w:rsidR="005974C0" w:rsidRDefault="005974C0" w:rsidP="001D3288">
            <w:pPr>
              <w:rPr>
                <w:sz w:val="24"/>
              </w:rPr>
            </w:pPr>
          </w:p>
          <w:p w:rsidR="005974C0" w:rsidRDefault="005974C0" w:rsidP="001D3288">
            <w:pPr>
              <w:rPr>
                <w:sz w:val="24"/>
              </w:rPr>
            </w:pPr>
          </w:p>
          <w:p w:rsidR="001D3288" w:rsidRDefault="001D3288" w:rsidP="001D3288">
            <w:pPr>
              <w:rPr>
                <w:sz w:val="24"/>
              </w:rPr>
            </w:pPr>
          </w:p>
        </w:tc>
        <w:tc>
          <w:tcPr>
            <w:tcW w:w="6321" w:type="dxa"/>
          </w:tcPr>
          <w:p w:rsidR="001D3288" w:rsidRDefault="001D3288" w:rsidP="001D3288">
            <w:pPr>
              <w:rPr>
                <w:sz w:val="24"/>
              </w:rPr>
            </w:pPr>
          </w:p>
        </w:tc>
      </w:tr>
    </w:tbl>
    <w:p w:rsidR="001D3288" w:rsidRDefault="00172713" w:rsidP="00172713">
      <w:pPr>
        <w:tabs>
          <w:tab w:val="left" w:pos="6631"/>
        </w:tabs>
        <w:rPr>
          <w:sz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440AF295" wp14:editId="73090E99">
            <wp:simplePos x="0" y="0"/>
            <wp:positionH relativeFrom="column">
              <wp:posOffset>3402419</wp:posOffset>
            </wp:positionH>
            <wp:positionV relativeFrom="paragraph">
              <wp:posOffset>-212650</wp:posOffset>
            </wp:positionV>
            <wp:extent cx="3613309" cy="1403498"/>
            <wp:effectExtent l="0" t="0" r="635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4" t="55733" r="46297" b="20382"/>
                    <a:stretch/>
                  </pic:blipFill>
                  <pic:spPr bwMode="auto">
                    <a:xfrm>
                      <a:off x="0" y="0"/>
                      <a:ext cx="3625610" cy="1408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5B9178" wp14:editId="3CE8A4E6">
                <wp:simplePos x="0" y="0"/>
                <wp:positionH relativeFrom="column">
                  <wp:posOffset>-276075</wp:posOffset>
                </wp:positionH>
                <wp:positionV relativeFrom="paragraph">
                  <wp:posOffset>-212798</wp:posOffset>
                </wp:positionV>
                <wp:extent cx="4061637" cy="5146158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1637" cy="5146158"/>
                          <a:chOff x="0" y="0"/>
                          <a:chExt cx="5092995" cy="6517758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81" t="13695" r="43245" b="40446"/>
                          <a:stretch/>
                        </pic:blipFill>
                        <pic:spPr bwMode="auto">
                          <a:xfrm>
                            <a:off x="0" y="0"/>
                            <a:ext cx="5039832" cy="308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13" t="16561" r="41634" b="32802"/>
                          <a:stretch/>
                        </pic:blipFill>
                        <pic:spPr bwMode="auto">
                          <a:xfrm>
                            <a:off x="0" y="3083442"/>
                            <a:ext cx="5092995" cy="3434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-21.75pt;margin-top:-16.75pt;width:319.8pt;height:405.2pt;z-index:251659264;mso-width-relative:margin;mso-height-relative:margin" coordsize="50929,65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0398;height:30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xQ9i/AAAA2gAAAA8AAABkcnMvZG93bnJldi54bWxET0uLwjAQvgv+hzCCN03Xg0rXKF1B2IOX&#10;rSLsbUimD2wmJYna/fdGWPA0fHzP2ewG24k7+dA6VvAxz0AQa2darhWcT4fZGkSIyAY7x6TgjwLs&#10;tuPRBnPjHvxD9zLWIoVwyFFBE2OfSxl0QxbD3PXEiauctxgT9LU0Hh8p3HZykWVLabHl1NBgT/uG&#10;9LW8WQX6sLqVVRV1UXzVv6ejP1/W9qrUdDIUnyAiDfEt/nd/mzQfXq+8rtw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MUPYvwAAANoAAAAPAAAAAAAAAAAAAAAAAJ8CAABk&#10;cnMvZG93bnJldi54bWxQSwUGAAAAAAQABAD3AAAAiwMAAAAA&#10;">
                  <v:imagedata r:id="rId11" o:title="" croptop="8975f" cropbottom="26507f" cropleft="9621f" cropright="28341f"/>
                  <v:path arrowok="t"/>
                </v:shape>
                <v:shape id="Picture 5" o:spid="_x0000_s1028" type="#_x0000_t75" style="position:absolute;top:30834;width:50929;height:34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1zoS+AAAA2gAAAA8AAABkcnMvZG93bnJldi54bWxEj1GLwjAQhN8F/0NY4d50q6BINUoRBFEQ&#10;1OOel2Zti82mNFHrv78Igo/DzHzDLNedrdWDW1850TAeJaBYcmcqKTT8XrbDOSgfSAzVTljDiz2s&#10;V/3eklLjnnLixzkUKkLEp6ShDKFJEX1esiU/cg1L9K6utRSibAs0LT0j3NY4SZIZWqokLpTU8Kbk&#10;/Ha+Ww1HS2jwmh32l+zvtvebe3B41Ppn0GULUIG78A1/2jujYQrvK/EG4Oo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21zoS+AAAA2gAAAA8AAAAAAAAAAAAAAAAAnwIAAGRy&#10;cy9kb3ducmV2LnhtbFBLBQYAAAAABAAEAPcAAACKAwAAAAA=&#10;">
                  <v:imagedata r:id="rId12" o:title="" croptop="10853f" cropbottom="21497f" cropleft="10560f" cropright="27285f"/>
                  <v:path arrowok="t"/>
                </v:shape>
              </v:group>
            </w:pict>
          </mc:Fallback>
        </mc:AlternateContent>
      </w:r>
    </w:p>
    <w:p w:rsidR="001D3288" w:rsidRDefault="001D3288" w:rsidP="001D3288">
      <w:pPr>
        <w:rPr>
          <w:sz w:val="24"/>
        </w:rPr>
      </w:pPr>
      <w:bookmarkStart w:id="0" w:name="_GoBack"/>
      <w:bookmarkEnd w:id="0"/>
    </w:p>
    <w:p w:rsidR="005974C0" w:rsidRDefault="005974C0" w:rsidP="001D3288">
      <w:pPr>
        <w:rPr>
          <w:sz w:val="24"/>
        </w:rPr>
      </w:pPr>
    </w:p>
    <w:p w:rsidR="005974C0" w:rsidRPr="005974C0" w:rsidRDefault="005974C0" w:rsidP="005974C0">
      <w:pPr>
        <w:rPr>
          <w:sz w:val="24"/>
        </w:rPr>
      </w:pPr>
    </w:p>
    <w:p w:rsidR="005974C0" w:rsidRPr="005974C0" w:rsidRDefault="005974C0" w:rsidP="005974C0">
      <w:pPr>
        <w:rPr>
          <w:sz w:val="24"/>
        </w:rPr>
      </w:pPr>
    </w:p>
    <w:p w:rsidR="005974C0" w:rsidRPr="005974C0" w:rsidRDefault="005974C0" w:rsidP="005974C0">
      <w:pPr>
        <w:rPr>
          <w:sz w:val="24"/>
        </w:rPr>
      </w:pPr>
    </w:p>
    <w:p w:rsidR="005974C0" w:rsidRPr="005974C0" w:rsidRDefault="005974C0" w:rsidP="005974C0">
      <w:pPr>
        <w:rPr>
          <w:sz w:val="24"/>
        </w:rPr>
      </w:pPr>
    </w:p>
    <w:p w:rsidR="005974C0" w:rsidRPr="005974C0" w:rsidRDefault="005974C0" w:rsidP="005974C0">
      <w:pPr>
        <w:rPr>
          <w:sz w:val="24"/>
        </w:rPr>
      </w:pPr>
    </w:p>
    <w:p w:rsidR="005974C0" w:rsidRPr="005974C0" w:rsidRDefault="005974C0" w:rsidP="005974C0">
      <w:pPr>
        <w:rPr>
          <w:sz w:val="24"/>
        </w:rPr>
      </w:pPr>
    </w:p>
    <w:p w:rsidR="005974C0" w:rsidRPr="005974C0" w:rsidRDefault="005974C0" w:rsidP="005974C0">
      <w:pPr>
        <w:rPr>
          <w:sz w:val="24"/>
        </w:rPr>
      </w:pPr>
    </w:p>
    <w:p w:rsidR="005974C0" w:rsidRPr="005974C0" w:rsidRDefault="005974C0" w:rsidP="005974C0">
      <w:pPr>
        <w:rPr>
          <w:sz w:val="24"/>
        </w:rPr>
      </w:pPr>
    </w:p>
    <w:p w:rsidR="005974C0" w:rsidRPr="005974C0" w:rsidRDefault="005974C0" w:rsidP="005974C0">
      <w:pPr>
        <w:rPr>
          <w:sz w:val="24"/>
        </w:rPr>
      </w:pPr>
    </w:p>
    <w:p w:rsidR="005974C0" w:rsidRPr="005974C0" w:rsidRDefault="005974C0" w:rsidP="005974C0">
      <w:pPr>
        <w:rPr>
          <w:sz w:val="24"/>
        </w:rPr>
      </w:pPr>
    </w:p>
    <w:p w:rsidR="005974C0" w:rsidRPr="005974C0" w:rsidRDefault="00172713" w:rsidP="005974C0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E5CBF1F" wp14:editId="671CC819">
            <wp:simplePos x="0" y="0"/>
            <wp:positionH relativeFrom="column">
              <wp:posOffset>3880485</wp:posOffset>
            </wp:positionH>
            <wp:positionV relativeFrom="paragraph">
              <wp:posOffset>75565</wp:posOffset>
            </wp:positionV>
            <wp:extent cx="2849245" cy="2633345"/>
            <wp:effectExtent l="0" t="0" r="825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87" t="23885" r="30563" b="33450"/>
                    <a:stretch/>
                  </pic:blipFill>
                  <pic:spPr bwMode="auto">
                    <a:xfrm>
                      <a:off x="0" y="0"/>
                      <a:ext cx="2849245" cy="263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4C0" w:rsidRPr="005974C0" w:rsidRDefault="00172713" w:rsidP="005974C0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67942E3" wp14:editId="6507CF9C">
            <wp:simplePos x="0" y="0"/>
            <wp:positionH relativeFrom="column">
              <wp:posOffset>-223284</wp:posOffset>
            </wp:positionH>
            <wp:positionV relativeFrom="paragraph">
              <wp:posOffset>245271</wp:posOffset>
            </wp:positionV>
            <wp:extent cx="4104168" cy="4838179"/>
            <wp:effectExtent l="0" t="0" r="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58" t="15605" r="26595" b="17197"/>
                    <a:stretch/>
                  </pic:blipFill>
                  <pic:spPr bwMode="auto">
                    <a:xfrm>
                      <a:off x="0" y="0"/>
                      <a:ext cx="4104141" cy="4838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4C0" w:rsidRPr="005974C0" w:rsidRDefault="005974C0" w:rsidP="005974C0">
      <w:pPr>
        <w:rPr>
          <w:sz w:val="24"/>
        </w:rPr>
      </w:pPr>
    </w:p>
    <w:p w:rsidR="005974C0" w:rsidRPr="005974C0" w:rsidRDefault="005974C0" w:rsidP="005974C0">
      <w:pPr>
        <w:rPr>
          <w:sz w:val="24"/>
        </w:rPr>
      </w:pPr>
    </w:p>
    <w:p w:rsidR="005974C0" w:rsidRDefault="005974C0" w:rsidP="005974C0">
      <w:pPr>
        <w:rPr>
          <w:sz w:val="24"/>
        </w:rPr>
      </w:pPr>
    </w:p>
    <w:p w:rsidR="001D3288" w:rsidRDefault="001D3288" w:rsidP="005974C0">
      <w:pPr>
        <w:tabs>
          <w:tab w:val="left" w:pos="1105"/>
        </w:tabs>
        <w:rPr>
          <w:sz w:val="24"/>
        </w:rPr>
      </w:pPr>
    </w:p>
    <w:p w:rsidR="005974C0" w:rsidRDefault="005974C0" w:rsidP="005974C0">
      <w:pPr>
        <w:tabs>
          <w:tab w:val="left" w:pos="1105"/>
        </w:tabs>
        <w:rPr>
          <w:sz w:val="24"/>
        </w:rPr>
      </w:pPr>
    </w:p>
    <w:p w:rsidR="00172713" w:rsidRDefault="00BD6F79" w:rsidP="005974C0">
      <w:pPr>
        <w:tabs>
          <w:tab w:val="left" w:pos="1105"/>
        </w:tabs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4132883" wp14:editId="5E05FC16">
            <wp:simplePos x="0" y="0"/>
            <wp:positionH relativeFrom="column">
              <wp:posOffset>3880293</wp:posOffset>
            </wp:positionH>
            <wp:positionV relativeFrom="paragraph">
              <wp:posOffset>325755</wp:posOffset>
            </wp:positionV>
            <wp:extent cx="2753360" cy="1708150"/>
            <wp:effectExtent l="0" t="0" r="889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57" t="28344" r="5476" b="48726"/>
                    <a:stretch/>
                  </pic:blipFill>
                  <pic:spPr bwMode="auto">
                    <a:xfrm>
                      <a:off x="0" y="0"/>
                      <a:ext cx="2753360" cy="170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4C0" w:rsidRDefault="005974C0" w:rsidP="005974C0">
      <w:pPr>
        <w:tabs>
          <w:tab w:val="left" w:pos="1105"/>
        </w:tabs>
        <w:rPr>
          <w:sz w:val="24"/>
        </w:rPr>
      </w:pPr>
    </w:p>
    <w:p w:rsidR="005974C0" w:rsidRDefault="005974C0" w:rsidP="005974C0">
      <w:pPr>
        <w:tabs>
          <w:tab w:val="left" w:pos="1105"/>
        </w:tabs>
        <w:rPr>
          <w:sz w:val="24"/>
        </w:rPr>
      </w:pPr>
    </w:p>
    <w:p w:rsidR="005974C0" w:rsidRDefault="005974C0" w:rsidP="005974C0">
      <w:pPr>
        <w:tabs>
          <w:tab w:val="left" w:pos="1105"/>
        </w:tabs>
        <w:rPr>
          <w:sz w:val="24"/>
        </w:rPr>
      </w:pPr>
    </w:p>
    <w:p w:rsidR="005974C0" w:rsidRDefault="005974C0" w:rsidP="005974C0">
      <w:pPr>
        <w:tabs>
          <w:tab w:val="left" w:pos="1105"/>
        </w:tabs>
        <w:rPr>
          <w:sz w:val="24"/>
        </w:rPr>
      </w:pPr>
    </w:p>
    <w:p w:rsidR="005974C0" w:rsidRDefault="005974C0" w:rsidP="005974C0">
      <w:pPr>
        <w:tabs>
          <w:tab w:val="left" w:pos="1105"/>
        </w:tabs>
        <w:rPr>
          <w:sz w:val="24"/>
        </w:rPr>
      </w:pPr>
    </w:p>
    <w:p w:rsidR="005974C0" w:rsidRDefault="005974C0" w:rsidP="005974C0">
      <w:pPr>
        <w:tabs>
          <w:tab w:val="left" w:pos="1105"/>
        </w:tabs>
        <w:rPr>
          <w:sz w:val="24"/>
        </w:rPr>
      </w:pPr>
    </w:p>
    <w:p w:rsidR="005974C0" w:rsidRDefault="005974C0" w:rsidP="005974C0">
      <w:pPr>
        <w:tabs>
          <w:tab w:val="left" w:pos="1105"/>
        </w:tabs>
        <w:rPr>
          <w:sz w:val="24"/>
        </w:rPr>
      </w:pPr>
    </w:p>
    <w:p w:rsidR="005974C0" w:rsidRPr="005974C0" w:rsidRDefault="005974C0" w:rsidP="005974C0">
      <w:pPr>
        <w:tabs>
          <w:tab w:val="left" w:pos="1105"/>
        </w:tabs>
        <w:rPr>
          <w:sz w:val="24"/>
        </w:rPr>
      </w:pPr>
    </w:p>
    <w:sectPr w:rsidR="005974C0" w:rsidRPr="005974C0" w:rsidSect="001D32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288"/>
    <w:rsid w:val="00172713"/>
    <w:rsid w:val="001D3288"/>
    <w:rsid w:val="002446A5"/>
    <w:rsid w:val="005974C0"/>
    <w:rsid w:val="00BD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D3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7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4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D3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7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4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microsoft.com/office/2007/relationships/hdphoto" Target="media/hdphoto3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46A07DE4</Template>
  <TotalTime>0</TotalTime>
  <Pages>2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Aidan's Church of England High School, Harrogate</Company>
  <LinksUpToDate>false</LinksUpToDate>
  <CharactersWithSpaces>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Susanna Hitchen</dc:creator>
  <cp:lastModifiedBy>Susanna Hooper</cp:lastModifiedBy>
  <cp:revision>2</cp:revision>
  <dcterms:created xsi:type="dcterms:W3CDTF">2016-11-23T12:40:00Z</dcterms:created>
  <dcterms:modified xsi:type="dcterms:W3CDTF">2016-11-23T12:40:00Z</dcterms:modified>
</cp:coreProperties>
</file>